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EE8CD0" w14:textId="77777777" w:rsidR="002E152B" w:rsidRDefault="002E152B" w:rsidP="002E152B">
      <w:pPr>
        <w:ind w:firstLine="0"/>
        <w:jc w:val="center"/>
        <w:rPr>
          <w:bCs/>
        </w:rPr>
      </w:pPr>
    </w:p>
    <w:p w14:paraId="2D9CFABB" w14:textId="77777777" w:rsidR="002E152B" w:rsidRDefault="002E152B" w:rsidP="002E152B">
      <w:pPr>
        <w:ind w:firstLine="0"/>
        <w:jc w:val="center"/>
        <w:rPr>
          <w:bCs/>
        </w:rPr>
      </w:pPr>
    </w:p>
    <w:p w14:paraId="7A4B9DFD" w14:textId="77777777" w:rsidR="002E152B" w:rsidRDefault="002E152B" w:rsidP="002E152B">
      <w:pPr>
        <w:ind w:firstLine="0"/>
        <w:jc w:val="center"/>
        <w:rPr>
          <w:bCs/>
        </w:rPr>
      </w:pPr>
    </w:p>
    <w:p w14:paraId="41F8ECBE" w14:textId="77777777" w:rsidR="002E152B" w:rsidRDefault="002E152B" w:rsidP="002E152B">
      <w:pPr>
        <w:ind w:firstLine="0"/>
        <w:jc w:val="center"/>
        <w:rPr>
          <w:bCs/>
        </w:rPr>
      </w:pPr>
    </w:p>
    <w:p w14:paraId="059F1C5A" w14:textId="77777777" w:rsidR="002E152B" w:rsidRDefault="002E152B" w:rsidP="002E152B">
      <w:pPr>
        <w:ind w:firstLine="0"/>
        <w:jc w:val="center"/>
        <w:rPr>
          <w:bCs/>
        </w:rPr>
      </w:pPr>
    </w:p>
    <w:p w14:paraId="440F6EAE" w14:textId="77777777" w:rsidR="002E152B" w:rsidRDefault="002E152B" w:rsidP="002E152B">
      <w:pPr>
        <w:ind w:firstLine="0"/>
        <w:jc w:val="center"/>
        <w:rPr>
          <w:bCs/>
        </w:rPr>
      </w:pPr>
    </w:p>
    <w:p w14:paraId="1F15D5B7" w14:textId="77777777" w:rsidR="002E152B" w:rsidRDefault="002E152B" w:rsidP="002E152B">
      <w:pPr>
        <w:ind w:firstLine="0"/>
        <w:jc w:val="center"/>
        <w:rPr>
          <w:bCs/>
        </w:rPr>
      </w:pPr>
    </w:p>
    <w:p w14:paraId="23B4926B" w14:textId="77777777" w:rsidR="002E152B" w:rsidRDefault="002E152B" w:rsidP="002E152B">
      <w:pPr>
        <w:ind w:firstLine="0"/>
        <w:jc w:val="center"/>
        <w:rPr>
          <w:bCs/>
        </w:rPr>
      </w:pPr>
    </w:p>
    <w:p w14:paraId="7B247F70" w14:textId="61895469" w:rsidR="002E152B" w:rsidRPr="002E152B" w:rsidRDefault="00CF5150" w:rsidP="002E152B">
      <w:pPr>
        <w:ind w:firstLine="0"/>
        <w:jc w:val="center"/>
        <w:rPr>
          <w:bCs/>
        </w:rPr>
      </w:pPr>
      <w:r w:rsidRPr="002E152B">
        <w:rPr>
          <w:bCs/>
        </w:rPr>
        <w:t>Discussions</w:t>
      </w:r>
    </w:p>
    <w:p w14:paraId="5F65E31C" w14:textId="0D22C599" w:rsidR="002E152B" w:rsidRPr="002E152B" w:rsidRDefault="00CF5150" w:rsidP="002E152B">
      <w:pPr>
        <w:ind w:firstLine="0"/>
        <w:jc w:val="center"/>
        <w:rPr>
          <w:bCs/>
        </w:rPr>
      </w:pPr>
      <w:r w:rsidRPr="002E152B">
        <w:rPr>
          <w:bCs/>
        </w:rPr>
        <w:t>Student’s Name</w:t>
      </w:r>
    </w:p>
    <w:p w14:paraId="7C299014" w14:textId="2FEAD7CF" w:rsidR="002E152B" w:rsidRPr="002E152B" w:rsidRDefault="00CF5150" w:rsidP="002E152B">
      <w:pPr>
        <w:ind w:firstLine="0"/>
        <w:jc w:val="center"/>
        <w:rPr>
          <w:bCs/>
        </w:rPr>
      </w:pPr>
      <w:r w:rsidRPr="002E152B">
        <w:rPr>
          <w:bCs/>
        </w:rPr>
        <w:t>Institutional Affiliation</w:t>
      </w:r>
    </w:p>
    <w:p w14:paraId="0A032F24" w14:textId="0195EE95" w:rsidR="002E152B" w:rsidRDefault="00CF5150" w:rsidP="002E152B">
      <w:pPr>
        <w:ind w:firstLine="0"/>
        <w:jc w:val="center"/>
        <w:rPr>
          <w:b/>
          <w:bCs/>
        </w:rPr>
      </w:pPr>
      <w:r w:rsidRPr="002E152B">
        <w:rPr>
          <w:bCs/>
        </w:rPr>
        <w:t>Date of Submission</w:t>
      </w:r>
    </w:p>
    <w:p w14:paraId="2C64BE72" w14:textId="77777777" w:rsidR="002E152B" w:rsidRDefault="002E152B" w:rsidP="002E152B">
      <w:pPr>
        <w:ind w:firstLine="0"/>
        <w:rPr>
          <w:b/>
          <w:bCs/>
        </w:rPr>
      </w:pPr>
    </w:p>
    <w:p w14:paraId="4239F807" w14:textId="77777777" w:rsidR="002E152B" w:rsidRDefault="002E152B" w:rsidP="002E152B">
      <w:pPr>
        <w:ind w:firstLine="0"/>
        <w:jc w:val="center"/>
        <w:rPr>
          <w:b/>
          <w:bCs/>
        </w:rPr>
      </w:pPr>
    </w:p>
    <w:p w14:paraId="44ED06A0" w14:textId="77777777" w:rsidR="002E152B" w:rsidRDefault="002E152B" w:rsidP="002E152B">
      <w:pPr>
        <w:ind w:firstLine="0"/>
        <w:jc w:val="center"/>
        <w:rPr>
          <w:b/>
          <w:bCs/>
        </w:rPr>
      </w:pPr>
    </w:p>
    <w:p w14:paraId="5423F90C" w14:textId="77777777" w:rsidR="002E152B" w:rsidRDefault="002E152B" w:rsidP="002E152B">
      <w:pPr>
        <w:ind w:firstLine="0"/>
        <w:jc w:val="center"/>
        <w:rPr>
          <w:b/>
          <w:bCs/>
        </w:rPr>
      </w:pPr>
    </w:p>
    <w:p w14:paraId="031621CC" w14:textId="77777777" w:rsidR="002E152B" w:rsidRDefault="002E152B" w:rsidP="002E152B">
      <w:pPr>
        <w:ind w:firstLine="0"/>
        <w:jc w:val="center"/>
        <w:rPr>
          <w:b/>
          <w:bCs/>
        </w:rPr>
      </w:pPr>
    </w:p>
    <w:p w14:paraId="031B39D3" w14:textId="77777777" w:rsidR="002E152B" w:rsidRDefault="002E152B" w:rsidP="002E152B">
      <w:pPr>
        <w:ind w:firstLine="0"/>
        <w:jc w:val="center"/>
        <w:rPr>
          <w:b/>
          <w:bCs/>
        </w:rPr>
      </w:pPr>
    </w:p>
    <w:p w14:paraId="4685F54C" w14:textId="77777777" w:rsidR="002E152B" w:rsidRDefault="002E152B" w:rsidP="002E152B">
      <w:pPr>
        <w:ind w:firstLine="0"/>
        <w:jc w:val="center"/>
        <w:rPr>
          <w:b/>
          <w:bCs/>
        </w:rPr>
      </w:pPr>
    </w:p>
    <w:p w14:paraId="1C204471" w14:textId="77777777" w:rsidR="002E152B" w:rsidRDefault="002E152B" w:rsidP="002E152B">
      <w:pPr>
        <w:ind w:firstLine="0"/>
        <w:jc w:val="center"/>
        <w:rPr>
          <w:b/>
          <w:bCs/>
        </w:rPr>
      </w:pPr>
    </w:p>
    <w:p w14:paraId="1CEE5B1A" w14:textId="77777777" w:rsidR="002E152B" w:rsidRDefault="002E152B" w:rsidP="002E152B">
      <w:pPr>
        <w:ind w:firstLine="0"/>
        <w:jc w:val="center"/>
        <w:rPr>
          <w:b/>
          <w:bCs/>
        </w:rPr>
      </w:pPr>
    </w:p>
    <w:p w14:paraId="7FA40EC2" w14:textId="77777777" w:rsidR="002E152B" w:rsidRDefault="002E152B" w:rsidP="002E152B">
      <w:pPr>
        <w:ind w:firstLine="0"/>
        <w:jc w:val="center"/>
        <w:rPr>
          <w:b/>
          <w:bCs/>
        </w:rPr>
      </w:pPr>
    </w:p>
    <w:p w14:paraId="53D727A1" w14:textId="77777777" w:rsidR="002E152B" w:rsidRDefault="002E152B" w:rsidP="002E152B">
      <w:pPr>
        <w:ind w:firstLine="0"/>
        <w:jc w:val="center"/>
        <w:rPr>
          <w:b/>
          <w:bCs/>
        </w:rPr>
      </w:pPr>
    </w:p>
    <w:p w14:paraId="64C31436" w14:textId="33452D8A" w:rsidR="00E81978" w:rsidRPr="000B0A53" w:rsidRDefault="00CF5150" w:rsidP="002E152B">
      <w:pPr>
        <w:ind w:firstLine="0"/>
        <w:jc w:val="center"/>
        <w:rPr>
          <w:b/>
          <w:bCs/>
        </w:rPr>
      </w:pPr>
      <w:r w:rsidRPr="000B0A53">
        <w:rPr>
          <w:b/>
          <w:bCs/>
        </w:rPr>
        <w:lastRenderedPageBreak/>
        <w:t>Discussion 1</w:t>
      </w:r>
    </w:p>
    <w:p w14:paraId="111C0947" w14:textId="531F896C" w:rsidR="00B848F1" w:rsidRDefault="00CF5150" w:rsidP="002E152B">
      <w:r>
        <w:t>As an agent of social change, I believe I have the mandate to address social problems and positively perceive them. In the future, I look forward to building strong relationships between individuals in society. My confidence enables me to face issues witho</w:t>
      </w:r>
      <w:r>
        <w:t>ut fear and hence be able to change them. Similarly, I have been brought up in a Christian background that has instilled values and morals that will enable me to act reasonably when facing social problems. Technology is one of the main things that may posi</w:t>
      </w:r>
      <w:r>
        <w:t>tively influence my activities since I will be able to reach out to many people in society and address the underlying community problems. On the same, state laws will influence my activities too. They may empower my activities or restrict them. To ensure p</w:t>
      </w:r>
      <w:r>
        <w:t xml:space="preserve">raxis, I will pay attention to the </w:t>
      </w:r>
      <w:r w:rsidR="00956637">
        <w:t>values that govern social change agents such as honesty and selflessness.</w:t>
      </w:r>
    </w:p>
    <w:p w14:paraId="06C8415B" w14:textId="31809C76" w:rsidR="00956637" w:rsidRPr="000B0A53" w:rsidRDefault="00CF5150" w:rsidP="002E152B">
      <w:pPr>
        <w:ind w:firstLine="0"/>
        <w:jc w:val="center"/>
        <w:rPr>
          <w:b/>
          <w:bCs/>
        </w:rPr>
      </w:pPr>
      <w:r w:rsidRPr="000B0A53">
        <w:rPr>
          <w:b/>
          <w:bCs/>
        </w:rPr>
        <w:t>Discussion 2</w:t>
      </w:r>
    </w:p>
    <w:p w14:paraId="7BE7CD9F" w14:textId="00182EC6" w:rsidR="00956637" w:rsidRPr="00B848F1" w:rsidRDefault="00CF5150" w:rsidP="002E152B">
      <w:r>
        <w:t xml:space="preserve">I would use participatory research action to bring about social change by creating a platform through which youths from my city can be meeting to discuss the problem of drug abuse. The youths will be able not only to give personal experience but to </w:t>
      </w:r>
      <w:r w:rsidR="000B0A53">
        <w:t>collectively collect job vacancies position and help the group locate youths who are suffering from joblessness as well as acting as an ear to each other to ease the feeling of loneliness, which drives most youths to drugs. The participants will be expected to attend weekly meetings and forward any job vacancies they are aware of. Similarly, there shall be numerous motivational speakers attending the meetings once in a while to train the youth about how to o</w:t>
      </w:r>
      <w:bookmarkStart w:id="0" w:name="_GoBack"/>
      <w:bookmarkEnd w:id="0"/>
      <w:r w:rsidR="000B0A53">
        <w:t>vercome drug abuse.</w:t>
      </w:r>
    </w:p>
    <w:sectPr w:rsidR="00956637" w:rsidRPr="00B848F1">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20BAE" w14:textId="77777777" w:rsidR="00CF5150" w:rsidRDefault="00CF5150">
      <w:pPr>
        <w:spacing w:line="240" w:lineRule="auto"/>
      </w:pPr>
      <w:r>
        <w:separator/>
      </w:r>
    </w:p>
  </w:endnote>
  <w:endnote w:type="continuationSeparator" w:id="0">
    <w:p w14:paraId="2DFC0A6A" w14:textId="77777777" w:rsidR="00CF5150" w:rsidRDefault="00CF51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EFF2A" w14:textId="77777777" w:rsidR="00CF5150" w:rsidRDefault="00CF5150">
      <w:pPr>
        <w:spacing w:line="240" w:lineRule="auto"/>
      </w:pPr>
      <w:r>
        <w:separator/>
      </w:r>
    </w:p>
  </w:footnote>
  <w:footnote w:type="continuationSeparator" w:id="0">
    <w:p w14:paraId="14567904" w14:textId="77777777" w:rsidR="00CF5150" w:rsidRDefault="00CF51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58FE7" w14:textId="46D723C4" w:rsidR="00E81978" w:rsidRDefault="00CF5150">
    <w:pPr>
      <w:pStyle w:val="Header"/>
    </w:pPr>
    <w:sdt>
      <w:sdtPr>
        <w:rPr>
          <w:rStyle w:val="Strong"/>
        </w:rPr>
        <w:alias w:val="Running head"/>
        <w:id w:val="12739865"/>
        <w:placeholder>
          <w:docPart w:val="256448D6639F41259A059E515C492E35"/>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DISCUSSIONS</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C43F8A">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ACB9A" w14:textId="10A324B4" w:rsidR="00E81978" w:rsidRDefault="00CF5150">
    <w:pPr>
      <w:pStyle w:val="Header"/>
      <w:rPr>
        <w:rStyle w:val="Strong"/>
      </w:rPr>
    </w:pPr>
    <w:r>
      <w:t xml:space="preserve">Running head: </w:t>
    </w:r>
    <w:sdt>
      <w:sdtPr>
        <w:rPr>
          <w:rStyle w:val="Strong"/>
        </w:rPr>
        <w:alias w:val="Running head"/>
        <w:id w:val="-696842620"/>
        <w:placeholder>
          <w:docPart w:val="63C2DD00EBB74C248328B79DCC559EFB"/>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DISCUSSIONS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43F8A">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8F1"/>
    <w:rsid w:val="0009780B"/>
    <w:rsid w:val="000B0A53"/>
    <w:rsid w:val="000D3F41"/>
    <w:rsid w:val="002E152B"/>
    <w:rsid w:val="00355DCA"/>
    <w:rsid w:val="00551A02"/>
    <w:rsid w:val="005534FA"/>
    <w:rsid w:val="005D3A03"/>
    <w:rsid w:val="008002C0"/>
    <w:rsid w:val="00830351"/>
    <w:rsid w:val="00896CD1"/>
    <w:rsid w:val="008C5323"/>
    <w:rsid w:val="00956637"/>
    <w:rsid w:val="009A6A3B"/>
    <w:rsid w:val="00B046FE"/>
    <w:rsid w:val="00B823AA"/>
    <w:rsid w:val="00B848F1"/>
    <w:rsid w:val="00BA45DB"/>
    <w:rsid w:val="00BF4184"/>
    <w:rsid w:val="00C0601E"/>
    <w:rsid w:val="00C31D30"/>
    <w:rsid w:val="00C43F8A"/>
    <w:rsid w:val="00CD6E39"/>
    <w:rsid w:val="00CF5150"/>
    <w:rsid w:val="00CF6E91"/>
    <w:rsid w:val="00D21EAB"/>
    <w:rsid w:val="00D85B68"/>
    <w:rsid w:val="00E6004D"/>
    <w:rsid w:val="00E81978"/>
    <w:rsid w:val="00EA401F"/>
    <w:rsid w:val="00F379B7"/>
    <w:rsid w:val="00F525FA"/>
    <w:rsid w:val="00FC47BC"/>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S%20PC\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56448D6639F41259A059E515C492E35"/>
        <w:category>
          <w:name w:val="General"/>
          <w:gallery w:val="placeholder"/>
        </w:category>
        <w:types>
          <w:type w:val="bbPlcHdr"/>
        </w:types>
        <w:behaviors>
          <w:behavior w:val="content"/>
        </w:behaviors>
        <w:guid w:val="{EBD5E4DC-01DF-48C7-A9C2-5E928530F66F}"/>
      </w:docPartPr>
      <w:docPartBody>
        <w:p w:rsidR="00FC47BC" w:rsidRDefault="00275884">
          <w:pPr>
            <w:pStyle w:val="256448D6639F41259A059E515C492E35"/>
          </w:pPr>
          <w:r w:rsidRPr="005D3A03">
            <w:t>Figures title:</w:t>
          </w:r>
        </w:p>
      </w:docPartBody>
    </w:docPart>
    <w:docPart>
      <w:docPartPr>
        <w:name w:val="63C2DD00EBB74C248328B79DCC559EFB"/>
        <w:category>
          <w:name w:val="General"/>
          <w:gallery w:val="placeholder"/>
        </w:category>
        <w:types>
          <w:type w:val="bbPlcHdr"/>
        </w:types>
        <w:behaviors>
          <w:behavior w:val="content"/>
        </w:behaviors>
        <w:guid w:val="{AD6BCFDD-5163-4DD6-BA75-C0C7CBA8F469}"/>
      </w:docPartPr>
      <w:docPartBody>
        <w:p w:rsidR="00FC47BC" w:rsidRDefault="00275884">
          <w:pPr>
            <w:pStyle w:val="63C2DD00EBB74C248328B79DCC559EFB"/>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9A8"/>
    <w:rsid w:val="00165540"/>
    <w:rsid w:val="00275884"/>
    <w:rsid w:val="0058182C"/>
    <w:rsid w:val="007249A8"/>
    <w:rsid w:val="00FC4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CC5D2B7CF40358749E34929A139FC">
    <w:name w:val="AB6CC5D2B7CF40358749E34929A139FC"/>
  </w:style>
  <w:style w:type="paragraph" w:customStyle="1" w:styleId="68977E30CFEE4D7EA32A09495E729325">
    <w:name w:val="68977E30CFEE4D7EA32A09495E729325"/>
  </w:style>
  <w:style w:type="paragraph" w:customStyle="1" w:styleId="D2C4CE8BB45E4B56B04FD8E5A47BF39D">
    <w:name w:val="D2C4CE8BB45E4B56B04FD8E5A47BF39D"/>
  </w:style>
  <w:style w:type="paragraph" w:customStyle="1" w:styleId="2675880D54754E42AFB57DCBDF6B8511">
    <w:name w:val="2675880D54754E42AFB57DCBDF6B8511"/>
  </w:style>
  <w:style w:type="paragraph" w:customStyle="1" w:styleId="A361EBAA23804DE1956FDA4AF1122AAF">
    <w:name w:val="A361EBAA23804DE1956FDA4AF1122AAF"/>
  </w:style>
  <w:style w:type="paragraph" w:customStyle="1" w:styleId="80728A31C40548C7BF320549E53003DD">
    <w:name w:val="80728A31C40548C7BF320549E53003DD"/>
  </w:style>
  <w:style w:type="character" w:styleId="Emphasis">
    <w:name w:val="Emphasis"/>
    <w:basedOn w:val="DefaultParagraphFont"/>
    <w:uiPriority w:val="4"/>
    <w:unhideWhenUsed/>
    <w:qFormat/>
    <w:rPr>
      <w:i/>
      <w:iCs/>
    </w:rPr>
  </w:style>
  <w:style w:type="paragraph" w:customStyle="1" w:styleId="B52A1C3C8DF3445C8CC9F020409A8188">
    <w:name w:val="B52A1C3C8DF3445C8CC9F020409A8188"/>
  </w:style>
  <w:style w:type="paragraph" w:customStyle="1" w:styleId="7B4F301CCC1846B49C0EE544B2E6FAA2">
    <w:name w:val="7B4F301CCC1846B49C0EE544B2E6FAA2"/>
  </w:style>
  <w:style w:type="paragraph" w:customStyle="1" w:styleId="DAD41E9F12664CD3B2AB114B1C67E782">
    <w:name w:val="DAD41E9F12664CD3B2AB114B1C67E782"/>
  </w:style>
  <w:style w:type="paragraph" w:customStyle="1" w:styleId="B1738504808B4236BE4D3FDC97DC59DD">
    <w:name w:val="B1738504808B4236BE4D3FDC97DC59DD"/>
  </w:style>
  <w:style w:type="paragraph" w:customStyle="1" w:styleId="81D9A1D24D1D43988A9C4D6C060DC951">
    <w:name w:val="81D9A1D24D1D43988A9C4D6C060DC951"/>
  </w:style>
  <w:style w:type="paragraph" w:customStyle="1" w:styleId="27F58B6C203B4ADD955375159C80C84F">
    <w:name w:val="27F58B6C203B4ADD955375159C80C84F"/>
  </w:style>
  <w:style w:type="paragraph" w:customStyle="1" w:styleId="2A943F410AD54B9AB16ED30BD92185B2">
    <w:name w:val="2A943F410AD54B9AB16ED30BD92185B2"/>
  </w:style>
  <w:style w:type="paragraph" w:customStyle="1" w:styleId="09025240405745888CEDD2F14F1D72DD">
    <w:name w:val="09025240405745888CEDD2F14F1D72DD"/>
  </w:style>
  <w:style w:type="paragraph" w:customStyle="1" w:styleId="66B500D4A14D406A97CA08FAB11902FF">
    <w:name w:val="66B500D4A14D406A97CA08FAB11902FF"/>
  </w:style>
  <w:style w:type="paragraph" w:customStyle="1" w:styleId="D464B06A5692427AACCC82B17D04F331">
    <w:name w:val="D464B06A5692427AACCC82B17D04F331"/>
  </w:style>
  <w:style w:type="paragraph" w:customStyle="1" w:styleId="547DBB94A2584FEAA08AB06EDDA383AE">
    <w:name w:val="547DBB94A2584FEAA08AB06EDDA383AE"/>
  </w:style>
  <w:style w:type="paragraph" w:customStyle="1" w:styleId="A1435568C9E8411DA4F73F67C1489E8E">
    <w:name w:val="A1435568C9E8411DA4F73F67C1489E8E"/>
  </w:style>
  <w:style w:type="paragraph" w:customStyle="1" w:styleId="D5F1D66382DD416894D5E8A208914888">
    <w:name w:val="D5F1D66382DD416894D5E8A208914888"/>
  </w:style>
  <w:style w:type="paragraph" w:customStyle="1" w:styleId="C24601724E774417B3010D4F77DAF862">
    <w:name w:val="C24601724E774417B3010D4F77DAF862"/>
  </w:style>
  <w:style w:type="paragraph" w:customStyle="1" w:styleId="87099109BD1D49EAACA28B6DBEF9287D">
    <w:name w:val="87099109BD1D49EAACA28B6DBEF9287D"/>
  </w:style>
  <w:style w:type="paragraph" w:customStyle="1" w:styleId="0D2F902700F7495994CD1558EFA28492">
    <w:name w:val="0D2F902700F7495994CD1558EFA28492"/>
  </w:style>
  <w:style w:type="paragraph" w:customStyle="1" w:styleId="D233014DE76D4F94A5C5A462AE726E40">
    <w:name w:val="D233014DE76D4F94A5C5A462AE726E40"/>
  </w:style>
  <w:style w:type="paragraph" w:customStyle="1" w:styleId="7F67DD35157247DEBA0FD80E13CDF05B">
    <w:name w:val="7F67DD35157247DEBA0FD80E13CDF05B"/>
  </w:style>
  <w:style w:type="paragraph" w:customStyle="1" w:styleId="A7611DB408F54ECC8E7DB63D03E4F8C8">
    <w:name w:val="A7611DB408F54ECC8E7DB63D03E4F8C8"/>
  </w:style>
  <w:style w:type="paragraph" w:customStyle="1" w:styleId="EB43EE8A0E094A0DB432ADEF1243E745">
    <w:name w:val="EB43EE8A0E094A0DB432ADEF1243E745"/>
  </w:style>
  <w:style w:type="paragraph" w:customStyle="1" w:styleId="0D5A5534B2714606A952E0991394EC66">
    <w:name w:val="0D5A5534B2714606A952E0991394EC66"/>
  </w:style>
  <w:style w:type="paragraph" w:customStyle="1" w:styleId="5C31922995B0404890EF7C7693816B2D">
    <w:name w:val="5C31922995B0404890EF7C7693816B2D"/>
  </w:style>
  <w:style w:type="paragraph" w:customStyle="1" w:styleId="00E5EC8EABEF4A6B80DF50B1D488505C">
    <w:name w:val="00E5EC8EABEF4A6B80DF50B1D488505C"/>
  </w:style>
  <w:style w:type="paragraph" w:customStyle="1" w:styleId="67A96A32FF49442D8FC2452E349F2F06">
    <w:name w:val="67A96A32FF49442D8FC2452E349F2F06"/>
  </w:style>
  <w:style w:type="paragraph" w:customStyle="1" w:styleId="21ACC590E6714901AB90D489621A8D08">
    <w:name w:val="21ACC590E6714901AB90D489621A8D08"/>
  </w:style>
  <w:style w:type="paragraph" w:customStyle="1" w:styleId="FAA8196632F7431A97196E9EBBED1C48">
    <w:name w:val="FAA8196632F7431A97196E9EBBED1C48"/>
  </w:style>
  <w:style w:type="paragraph" w:customStyle="1" w:styleId="2243FBA8DC574D019E519C963C31898B">
    <w:name w:val="2243FBA8DC574D019E519C963C31898B"/>
  </w:style>
  <w:style w:type="paragraph" w:customStyle="1" w:styleId="184F920971BD4754BE009F8D02E44820">
    <w:name w:val="184F920971BD4754BE009F8D02E44820"/>
  </w:style>
  <w:style w:type="paragraph" w:customStyle="1" w:styleId="35813A1D9ECA4BF3B6B20576FAF99C88">
    <w:name w:val="35813A1D9ECA4BF3B6B20576FAF99C88"/>
  </w:style>
  <w:style w:type="paragraph" w:customStyle="1" w:styleId="69FAEE7BE89C4D20BC616785B0B663AD">
    <w:name w:val="69FAEE7BE89C4D20BC616785B0B663AD"/>
  </w:style>
  <w:style w:type="paragraph" w:customStyle="1" w:styleId="AC6006BE42B94220A5A4BB3EBF254B51">
    <w:name w:val="AC6006BE42B94220A5A4BB3EBF254B51"/>
  </w:style>
  <w:style w:type="paragraph" w:customStyle="1" w:styleId="49AB604C3B934CF398A6E292ADAE1A1A">
    <w:name w:val="49AB604C3B934CF398A6E292ADAE1A1A"/>
  </w:style>
  <w:style w:type="paragraph" w:customStyle="1" w:styleId="DD123EDD6B0F429C91988AFBCB156191">
    <w:name w:val="DD123EDD6B0F429C91988AFBCB156191"/>
  </w:style>
  <w:style w:type="paragraph" w:customStyle="1" w:styleId="86A5EFCC91B740C59BAFEF02C26EEDCA">
    <w:name w:val="86A5EFCC91B740C59BAFEF02C26EEDCA"/>
  </w:style>
  <w:style w:type="paragraph" w:customStyle="1" w:styleId="102F48B1566049819CD89882DB3A4355">
    <w:name w:val="102F48B1566049819CD89882DB3A4355"/>
  </w:style>
  <w:style w:type="paragraph" w:customStyle="1" w:styleId="674040F74B0B455AA124495249B67EE6">
    <w:name w:val="674040F74B0B455AA124495249B67EE6"/>
  </w:style>
  <w:style w:type="paragraph" w:customStyle="1" w:styleId="C79F86589D5D454480F5D632909DBC26">
    <w:name w:val="C79F86589D5D454480F5D632909DBC26"/>
  </w:style>
  <w:style w:type="paragraph" w:customStyle="1" w:styleId="B3D541B7CD8545F3BBCA14B1D274D10C">
    <w:name w:val="B3D541B7CD8545F3BBCA14B1D274D10C"/>
  </w:style>
  <w:style w:type="paragraph" w:customStyle="1" w:styleId="731ED625776D4CDF9AAB2D457D6658EB">
    <w:name w:val="731ED625776D4CDF9AAB2D457D6658EB"/>
  </w:style>
  <w:style w:type="paragraph" w:customStyle="1" w:styleId="FEB36085D50C4741800905BF64A052F7">
    <w:name w:val="FEB36085D50C4741800905BF64A052F7"/>
  </w:style>
  <w:style w:type="paragraph" w:customStyle="1" w:styleId="9ECE2C392E1641ECADE89DBC33E5D651">
    <w:name w:val="9ECE2C392E1641ECADE89DBC33E5D651"/>
  </w:style>
  <w:style w:type="paragraph" w:customStyle="1" w:styleId="8AB4E954392949F0B81518883FF9A24F">
    <w:name w:val="8AB4E954392949F0B81518883FF9A24F"/>
  </w:style>
  <w:style w:type="paragraph" w:customStyle="1" w:styleId="6A9C9F7332C54B7894679E5E4554F8D8">
    <w:name w:val="6A9C9F7332C54B7894679E5E4554F8D8"/>
  </w:style>
  <w:style w:type="paragraph" w:customStyle="1" w:styleId="4A31C3EC0E4D4601A46DB20F9642122E">
    <w:name w:val="4A31C3EC0E4D4601A46DB20F9642122E"/>
  </w:style>
  <w:style w:type="paragraph" w:customStyle="1" w:styleId="93A5831EB17C43D39FFD63EDD949AA4B">
    <w:name w:val="93A5831EB17C43D39FFD63EDD949AA4B"/>
  </w:style>
  <w:style w:type="paragraph" w:customStyle="1" w:styleId="545F223498C44578A3F7EF918620A1CA">
    <w:name w:val="545F223498C44578A3F7EF918620A1CA"/>
  </w:style>
  <w:style w:type="paragraph" w:customStyle="1" w:styleId="6E6EB51CAE2541F091870C5290E07F54">
    <w:name w:val="6E6EB51CAE2541F091870C5290E07F54"/>
  </w:style>
  <w:style w:type="paragraph" w:customStyle="1" w:styleId="C11765F207F54E4F98B4AD9DF727E9EF">
    <w:name w:val="C11765F207F54E4F98B4AD9DF727E9EF"/>
  </w:style>
  <w:style w:type="paragraph" w:customStyle="1" w:styleId="0F255F91B5124EB0A022387822B7B0FB">
    <w:name w:val="0F255F91B5124EB0A022387822B7B0FB"/>
  </w:style>
  <w:style w:type="paragraph" w:customStyle="1" w:styleId="17ECEB2FFDF44EE29687374EBC1BE331">
    <w:name w:val="17ECEB2FFDF44EE29687374EBC1BE331"/>
  </w:style>
  <w:style w:type="paragraph" w:customStyle="1" w:styleId="AFCB67A011BF47CEADC1808A7BAF0BC1">
    <w:name w:val="AFCB67A011BF47CEADC1808A7BAF0BC1"/>
  </w:style>
  <w:style w:type="paragraph" w:customStyle="1" w:styleId="1EFD2F0B493B4E72A031C4A0278AFB48">
    <w:name w:val="1EFD2F0B493B4E72A031C4A0278AFB48"/>
  </w:style>
  <w:style w:type="paragraph" w:customStyle="1" w:styleId="2776016A800342E586C23E0F2252F149">
    <w:name w:val="2776016A800342E586C23E0F2252F149"/>
  </w:style>
  <w:style w:type="paragraph" w:customStyle="1" w:styleId="AD71F3EFE0B341DCBEEC1910203BA9F5">
    <w:name w:val="AD71F3EFE0B341DCBEEC1910203BA9F5"/>
  </w:style>
  <w:style w:type="paragraph" w:customStyle="1" w:styleId="E1233A88158C40F1A979614A4D35ECFE">
    <w:name w:val="E1233A88158C40F1A979614A4D35ECFE"/>
  </w:style>
  <w:style w:type="paragraph" w:customStyle="1" w:styleId="256448D6639F41259A059E515C492E35">
    <w:name w:val="256448D6639F41259A059E515C492E35"/>
  </w:style>
  <w:style w:type="paragraph" w:customStyle="1" w:styleId="63C2DD00EBB74C248328B79DCC559EFB">
    <w:name w:val="63C2DD00EBB74C248328B79DCC559EFB"/>
  </w:style>
  <w:style w:type="paragraph" w:customStyle="1" w:styleId="81030EFDFB5743F8979A8C8BB258A1E2">
    <w:name w:val="81030EFDFB5743F8979A8C8BB258A1E2"/>
    <w:rsid w:val="007249A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CC5D2B7CF40358749E34929A139FC">
    <w:name w:val="AB6CC5D2B7CF40358749E34929A139FC"/>
  </w:style>
  <w:style w:type="paragraph" w:customStyle="1" w:styleId="68977E30CFEE4D7EA32A09495E729325">
    <w:name w:val="68977E30CFEE4D7EA32A09495E729325"/>
  </w:style>
  <w:style w:type="paragraph" w:customStyle="1" w:styleId="D2C4CE8BB45E4B56B04FD8E5A47BF39D">
    <w:name w:val="D2C4CE8BB45E4B56B04FD8E5A47BF39D"/>
  </w:style>
  <w:style w:type="paragraph" w:customStyle="1" w:styleId="2675880D54754E42AFB57DCBDF6B8511">
    <w:name w:val="2675880D54754E42AFB57DCBDF6B8511"/>
  </w:style>
  <w:style w:type="paragraph" w:customStyle="1" w:styleId="A361EBAA23804DE1956FDA4AF1122AAF">
    <w:name w:val="A361EBAA23804DE1956FDA4AF1122AAF"/>
  </w:style>
  <w:style w:type="paragraph" w:customStyle="1" w:styleId="80728A31C40548C7BF320549E53003DD">
    <w:name w:val="80728A31C40548C7BF320549E53003DD"/>
  </w:style>
  <w:style w:type="character" w:styleId="Emphasis">
    <w:name w:val="Emphasis"/>
    <w:basedOn w:val="DefaultParagraphFont"/>
    <w:uiPriority w:val="4"/>
    <w:unhideWhenUsed/>
    <w:qFormat/>
    <w:rPr>
      <w:i/>
      <w:iCs/>
    </w:rPr>
  </w:style>
  <w:style w:type="paragraph" w:customStyle="1" w:styleId="B52A1C3C8DF3445C8CC9F020409A8188">
    <w:name w:val="B52A1C3C8DF3445C8CC9F020409A8188"/>
  </w:style>
  <w:style w:type="paragraph" w:customStyle="1" w:styleId="7B4F301CCC1846B49C0EE544B2E6FAA2">
    <w:name w:val="7B4F301CCC1846B49C0EE544B2E6FAA2"/>
  </w:style>
  <w:style w:type="paragraph" w:customStyle="1" w:styleId="DAD41E9F12664CD3B2AB114B1C67E782">
    <w:name w:val="DAD41E9F12664CD3B2AB114B1C67E782"/>
  </w:style>
  <w:style w:type="paragraph" w:customStyle="1" w:styleId="B1738504808B4236BE4D3FDC97DC59DD">
    <w:name w:val="B1738504808B4236BE4D3FDC97DC59DD"/>
  </w:style>
  <w:style w:type="paragraph" w:customStyle="1" w:styleId="81D9A1D24D1D43988A9C4D6C060DC951">
    <w:name w:val="81D9A1D24D1D43988A9C4D6C060DC951"/>
  </w:style>
  <w:style w:type="paragraph" w:customStyle="1" w:styleId="27F58B6C203B4ADD955375159C80C84F">
    <w:name w:val="27F58B6C203B4ADD955375159C80C84F"/>
  </w:style>
  <w:style w:type="paragraph" w:customStyle="1" w:styleId="2A943F410AD54B9AB16ED30BD92185B2">
    <w:name w:val="2A943F410AD54B9AB16ED30BD92185B2"/>
  </w:style>
  <w:style w:type="paragraph" w:customStyle="1" w:styleId="09025240405745888CEDD2F14F1D72DD">
    <w:name w:val="09025240405745888CEDD2F14F1D72DD"/>
  </w:style>
  <w:style w:type="paragraph" w:customStyle="1" w:styleId="66B500D4A14D406A97CA08FAB11902FF">
    <w:name w:val="66B500D4A14D406A97CA08FAB11902FF"/>
  </w:style>
  <w:style w:type="paragraph" w:customStyle="1" w:styleId="D464B06A5692427AACCC82B17D04F331">
    <w:name w:val="D464B06A5692427AACCC82B17D04F331"/>
  </w:style>
  <w:style w:type="paragraph" w:customStyle="1" w:styleId="547DBB94A2584FEAA08AB06EDDA383AE">
    <w:name w:val="547DBB94A2584FEAA08AB06EDDA383AE"/>
  </w:style>
  <w:style w:type="paragraph" w:customStyle="1" w:styleId="A1435568C9E8411DA4F73F67C1489E8E">
    <w:name w:val="A1435568C9E8411DA4F73F67C1489E8E"/>
  </w:style>
  <w:style w:type="paragraph" w:customStyle="1" w:styleId="D5F1D66382DD416894D5E8A208914888">
    <w:name w:val="D5F1D66382DD416894D5E8A208914888"/>
  </w:style>
  <w:style w:type="paragraph" w:customStyle="1" w:styleId="C24601724E774417B3010D4F77DAF862">
    <w:name w:val="C24601724E774417B3010D4F77DAF862"/>
  </w:style>
  <w:style w:type="paragraph" w:customStyle="1" w:styleId="87099109BD1D49EAACA28B6DBEF9287D">
    <w:name w:val="87099109BD1D49EAACA28B6DBEF9287D"/>
  </w:style>
  <w:style w:type="paragraph" w:customStyle="1" w:styleId="0D2F902700F7495994CD1558EFA28492">
    <w:name w:val="0D2F902700F7495994CD1558EFA28492"/>
  </w:style>
  <w:style w:type="paragraph" w:customStyle="1" w:styleId="D233014DE76D4F94A5C5A462AE726E40">
    <w:name w:val="D233014DE76D4F94A5C5A462AE726E40"/>
  </w:style>
  <w:style w:type="paragraph" w:customStyle="1" w:styleId="7F67DD35157247DEBA0FD80E13CDF05B">
    <w:name w:val="7F67DD35157247DEBA0FD80E13CDF05B"/>
  </w:style>
  <w:style w:type="paragraph" w:customStyle="1" w:styleId="A7611DB408F54ECC8E7DB63D03E4F8C8">
    <w:name w:val="A7611DB408F54ECC8E7DB63D03E4F8C8"/>
  </w:style>
  <w:style w:type="paragraph" w:customStyle="1" w:styleId="EB43EE8A0E094A0DB432ADEF1243E745">
    <w:name w:val="EB43EE8A0E094A0DB432ADEF1243E745"/>
  </w:style>
  <w:style w:type="paragraph" w:customStyle="1" w:styleId="0D5A5534B2714606A952E0991394EC66">
    <w:name w:val="0D5A5534B2714606A952E0991394EC66"/>
  </w:style>
  <w:style w:type="paragraph" w:customStyle="1" w:styleId="5C31922995B0404890EF7C7693816B2D">
    <w:name w:val="5C31922995B0404890EF7C7693816B2D"/>
  </w:style>
  <w:style w:type="paragraph" w:customStyle="1" w:styleId="00E5EC8EABEF4A6B80DF50B1D488505C">
    <w:name w:val="00E5EC8EABEF4A6B80DF50B1D488505C"/>
  </w:style>
  <w:style w:type="paragraph" w:customStyle="1" w:styleId="67A96A32FF49442D8FC2452E349F2F06">
    <w:name w:val="67A96A32FF49442D8FC2452E349F2F06"/>
  </w:style>
  <w:style w:type="paragraph" w:customStyle="1" w:styleId="21ACC590E6714901AB90D489621A8D08">
    <w:name w:val="21ACC590E6714901AB90D489621A8D08"/>
  </w:style>
  <w:style w:type="paragraph" w:customStyle="1" w:styleId="FAA8196632F7431A97196E9EBBED1C48">
    <w:name w:val="FAA8196632F7431A97196E9EBBED1C48"/>
  </w:style>
  <w:style w:type="paragraph" w:customStyle="1" w:styleId="2243FBA8DC574D019E519C963C31898B">
    <w:name w:val="2243FBA8DC574D019E519C963C31898B"/>
  </w:style>
  <w:style w:type="paragraph" w:customStyle="1" w:styleId="184F920971BD4754BE009F8D02E44820">
    <w:name w:val="184F920971BD4754BE009F8D02E44820"/>
  </w:style>
  <w:style w:type="paragraph" w:customStyle="1" w:styleId="35813A1D9ECA4BF3B6B20576FAF99C88">
    <w:name w:val="35813A1D9ECA4BF3B6B20576FAF99C88"/>
  </w:style>
  <w:style w:type="paragraph" w:customStyle="1" w:styleId="69FAEE7BE89C4D20BC616785B0B663AD">
    <w:name w:val="69FAEE7BE89C4D20BC616785B0B663AD"/>
  </w:style>
  <w:style w:type="paragraph" w:customStyle="1" w:styleId="AC6006BE42B94220A5A4BB3EBF254B51">
    <w:name w:val="AC6006BE42B94220A5A4BB3EBF254B51"/>
  </w:style>
  <w:style w:type="paragraph" w:customStyle="1" w:styleId="49AB604C3B934CF398A6E292ADAE1A1A">
    <w:name w:val="49AB604C3B934CF398A6E292ADAE1A1A"/>
  </w:style>
  <w:style w:type="paragraph" w:customStyle="1" w:styleId="DD123EDD6B0F429C91988AFBCB156191">
    <w:name w:val="DD123EDD6B0F429C91988AFBCB156191"/>
  </w:style>
  <w:style w:type="paragraph" w:customStyle="1" w:styleId="86A5EFCC91B740C59BAFEF02C26EEDCA">
    <w:name w:val="86A5EFCC91B740C59BAFEF02C26EEDCA"/>
  </w:style>
  <w:style w:type="paragraph" w:customStyle="1" w:styleId="102F48B1566049819CD89882DB3A4355">
    <w:name w:val="102F48B1566049819CD89882DB3A4355"/>
  </w:style>
  <w:style w:type="paragraph" w:customStyle="1" w:styleId="674040F74B0B455AA124495249B67EE6">
    <w:name w:val="674040F74B0B455AA124495249B67EE6"/>
  </w:style>
  <w:style w:type="paragraph" w:customStyle="1" w:styleId="C79F86589D5D454480F5D632909DBC26">
    <w:name w:val="C79F86589D5D454480F5D632909DBC26"/>
  </w:style>
  <w:style w:type="paragraph" w:customStyle="1" w:styleId="B3D541B7CD8545F3BBCA14B1D274D10C">
    <w:name w:val="B3D541B7CD8545F3BBCA14B1D274D10C"/>
  </w:style>
  <w:style w:type="paragraph" w:customStyle="1" w:styleId="731ED625776D4CDF9AAB2D457D6658EB">
    <w:name w:val="731ED625776D4CDF9AAB2D457D6658EB"/>
  </w:style>
  <w:style w:type="paragraph" w:customStyle="1" w:styleId="FEB36085D50C4741800905BF64A052F7">
    <w:name w:val="FEB36085D50C4741800905BF64A052F7"/>
  </w:style>
  <w:style w:type="paragraph" w:customStyle="1" w:styleId="9ECE2C392E1641ECADE89DBC33E5D651">
    <w:name w:val="9ECE2C392E1641ECADE89DBC33E5D651"/>
  </w:style>
  <w:style w:type="paragraph" w:customStyle="1" w:styleId="8AB4E954392949F0B81518883FF9A24F">
    <w:name w:val="8AB4E954392949F0B81518883FF9A24F"/>
  </w:style>
  <w:style w:type="paragraph" w:customStyle="1" w:styleId="6A9C9F7332C54B7894679E5E4554F8D8">
    <w:name w:val="6A9C9F7332C54B7894679E5E4554F8D8"/>
  </w:style>
  <w:style w:type="paragraph" w:customStyle="1" w:styleId="4A31C3EC0E4D4601A46DB20F9642122E">
    <w:name w:val="4A31C3EC0E4D4601A46DB20F9642122E"/>
  </w:style>
  <w:style w:type="paragraph" w:customStyle="1" w:styleId="93A5831EB17C43D39FFD63EDD949AA4B">
    <w:name w:val="93A5831EB17C43D39FFD63EDD949AA4B"/>
  </w:style>
  <w:style w:type="paragraph" w:customStyle="1" w:styleId="545F223498C44578A3F7EF918620A1CA">
    <w:name w:val="545F223498C44578A3F7EF918620A1CA"/>
  </w:style>
  <w:style w:type="paragraph" w:customStyle="1" w:styleId="6E6EB51CAE2541F091870C5290E07F54">
    <w:name w:val="6E6EB51CAE2541F091870C5290E07F54"/>
  </w:style>
  <w:style w:type="paragraph" w:customStyle="1" w:styleId="C11765F207F54E4F98B4AD9DF727E9EF">
    <w:name w:val="C11765F207F54E4F98B4AD9DF727E9EF"/>
  </w:style>
  <w:style w:type="paragraph" w:customStyle="1" w:styleId="0F255F91B5124EB0A022387822B7B0FB">
    <w:name w:val="0F255F91B5124EB0A022387822B7B0FB"/>
  </w:style>
  <w:style w:type="paragraph" w:customStyle="1" w:styleId="17ECEB2FFDF44EE29687374EBC1BE331">
    <w:name w:val="17ECEB2FFDF44EE29687374EBC1BE331"/>
  </w:style>
  <w:style w:type="paragraph" w:customStyle="1" w:styleId="AFCB67A011BF47CEADC1808A7BAF0BC1">
    <w:name w:val="AFCB67A011BF47CEADC1808A7BAF0BC1"/>
  </w:style>
  <w:style w:type="paragraph" w:customStyle="1" w:styleId="1EFD2F0B493B4E72A031C4A0278AFB48">
    <w:name w:val="1EFD2F0B493B4E72A031C4A0278AFB48"/>
  </w:style>
  <w:style w:type="paragraph" w:customStyle="1" w:styleId="2776016A800342E586C23E0F2252F149">
    <w:name w:val="2776016A800342E586C23E0F2252F149"/>
  </w:style>
  <w:style w:type="paragraph" w:customStyle="1" w:styleId="AD71F3EFE0B341DCBEEC1910203BA9F5">
    <w:name w:val="AD71F3EFE0B341DCBEEC1910203BA9F5"/>
  </w:style>
  <w:style w:type="paragraph" w:customStyle="1" w:styleId="E1233A88158C40F1A979614A4D35ECFE">
    <w:name w:val="E1233A88158C40F1A979614A4D35ECFE"/>
  </w:style>
  <w:style w:type="paragraph" w:customStyle="1" w:styleId="256448D6639F41259A059E515C492E35">
    <w:name w:val="256448D6639F41259A059E515C492E35"/>
  </w:style>
  <w:style w:type="paragraph" w:customStyle="1" w:styleId="63C2DD00EBB74C248328B79DCC559EFB">
    <w:name w:val="63C2DD00EBB74C248328B79DCC559EFB"/>
  </w:style>
  <w:style w:type="paragraph" w:customStyle="1" w:styleId="81030EFDFB5743F8979A8C8BB258A1E2">
    <w:name w:val="81030EFDFB5743F8979A8C8BB258A1E2"/>
    <w:rsid w:val="007249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DISCUSSIONS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AD70FC-90C8-472D-90C7-9DD0A784E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2</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PC</dc:creator>
  <cp:lastModifiedBy>Windows User</cp:lastModifiedBy>
  <cp:revision>2</cp:revision>
  <dcterms:created xsi:type="dcterms:W3CDTF">2020-09-19T16:23:00Z</dcterms:created>
  <dcterms:modified xsi:type="dcterms:W3CDTF">2020-09-19T16:23:00Z</dcterms:modified>
</cp:coreProperties>
</file>